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D7281" w14:paraId="716B9C13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3F1D273" w14:textId="737BC2DA" w:rsidR="003D1B71" w:rsidRPr="00FD7281" w:rsidRDefault="006F26CE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2AE18DE1" wp14:editId="70EFADC9">
                  <wp:simplePos x="0" y="0"/>
                  <wp:positionH relativeFrom="column">
                    <wp:posOffset>-654050</wp:posOffset>
                  </wp:positionH>
                  <wp:positionV relativeFrom="paragraph">
                    <wp:posOffset>264795</wp:posOffset>
                  </wp:positionV>
                  <wp:extent cx="2860773" cy="2148709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73" cy="21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F23532E" w14:textId="6BCEB17C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493AD78A" w14:textId="30204D6D" w:rsidR="003D1B71" w:rsidRPr="00FD7281" w:rsidRDefault="006F26CE" w:rsidP="00310F17">
            <w:pPr>
              <w:pStyle w:val="Titolo"/>
            </w:pPr>
            <w:r>
              <w:t>Oleodinamica Dell’Avo S.r.l.</w:t>
            </w:r>
            <w:r w:rsidR="003D1B71" w:rsidRPr="00FD7281">
              <w:rPr>
                <w:lang w:bidi="it-IT"/>
              </w:rPr>
              <w:br/>
            </w:r>
            <w:r w:rsidR="0063001B">
              <w:rPr>
                <w:rFonts w:asciiTheme="minorHAnsi" w:hAnsiTheme="minorHAnsi" w:cstheme="minorHAnsi"/>
                <w:sz w:val="28"/>
                <w:szCs w:val="28"/>
              </w:rPr>
              <w:t xml:space="preserve">Production of </w:t>
            </w:r>
            <w:proofErr w:type="spellStart"/>
            <w:r w:rsidR="0063001B">
              <w:rPr>
                <w:rFonts w:asciiTheme="minorHAnsi" w:hAnsiTheme="minorHAnsi" w:cstheme="minorHAnsi"/>
                <w:sz w:val="28"/>
                <w:szCs w:val="28"/>
              </w:rPr>
              <w:t>hydraulic</w:t>
            </w:r>
            <w:proofErr w:type="spellEnd"/>
            <w:r w:rsidR="0063001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63001B">
              <w:rPr>
                <w:rFonts w:asciiTheme="minorHAnsi" w:hAnsiTheme="minorHAnsi" w:cstheme="minorHAnsi"/>
                <w:sz w:val="28"/>
                <w:szCs w:val="28"/>
              </w:rPr>
              <w:t>cylinders</w:t>
            </w:r>
            <w:proofErr w:type="spellEnd"/>
            <w:r w:rsidR="0063001B">
              <w:rPr>
                <w:rFonts w:asciiTheme="minorHAnsi" w:hAnsiTheme="minorHAnsi" w:cstheme="minorHAnsi"/>
                <w:sz w:val="28"/>
                <w:szCs w:val="28"/>
              </w:rPr>
              <w:t xml:space="preserve"> and control units</w:t>
            </w:r>
          </w:p>
        </w:tc>
      </w:tr>
      <w:tr w:rsidR="003D1B71" w:rsidRPr="00FD7281" w14:paraId="4472A20C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84F8807" w14:textId="77777777" w:rsidR="003D1B71" w:rsidRPr="00FD7281" w:rsidRDefault="003D1B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E224997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62D908ED" w14:textId="77777777" w:rsidR="00412E6F" w:rsidRPr="00412E6F" w:rsidRDefault="00412E6F" w:rsidP="0063001B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</w:pPr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Oleodinamica Dell'Avo S.r.l.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is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the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result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of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experience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technology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professional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seriousness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towards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customers and suppliers,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gained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in over 30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years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of activity.</w:t>
            </w:r>
          </w:p>
          <w:p w14:paraId="3B386602" w14:textId="77777777" w:rsidR="00412E6F" w:rsidRPr="00412E6F" w:rsidRDefault="00412E6F" w:rsidP="0063001B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</w:pPr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The products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find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application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in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many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sectors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where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hydraulics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is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a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primary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part in industrial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constructions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.</w:t>
            </w:r>
          </w:p>
          <w:p w14:paraId="7DAE2281" w14:textId="77777777" w:rsidR="00412E6F" w:rsidRPr="00412E6F" w:rsidRDefault="00412E6F" w:rsidP="0063001B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</w:pPr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The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hydraulic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cylinders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are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designed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and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built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by consulting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our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customers in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order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to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obtain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a product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that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matches the project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requirements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and the market costs.</w:t>
            </w:r>
          </w:p>
          <w:p w14:paraId="1C6EAF85" w14:textId="77777777" w:rsidR="00412E6F" w:rsidRPr="00412E6F" w:rsidRDefault="00412E6F" w:rsidP="0063001B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</w:pPr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addition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to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being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manufacturers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of new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cylinders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, the company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also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deals with the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overhaul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and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maintenance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of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used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products,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including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those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of competitors' brands,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trying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to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spend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little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time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possible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to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carry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out the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repairs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guaranteeing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less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downtime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possible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.</w:t>
            </w:r>
          </w:p>
          <w:p w14:paraId="5D503025" w14:textId="77777777" w:rsidR="00412E6F" w:rsidRPr="00412E6F" w:rsidRDefault="00412E6F" w:rsidP="0063001B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</w:pPr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The production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is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mainly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based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on special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cylinders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designed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by the customer and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actuators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with ISO standards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also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in 316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stainless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steel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.</w:t>
            </w:r>
          </w:p>
          <w:p w14:paraId="6853E96F" w14:textId="77777777" w:rsidR="00412E6F" w:rsidRPr="00412E6F" w:rsidRDefault="00412E6F" w:rsidP="0063001B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</w:pPr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The company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is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supported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by a web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configurator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that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allows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the designer to download the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chosen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hydraulic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cylinder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in 1.1 scale to be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placed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within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the project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without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having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to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draw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it</w:t>
            </w:r>
            <w:proofErr w:type="spellEnd"/>
            <w:r w:rsidRPr="00412E6F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eastAsia="it-IT"/>
              </w:rPr>
              <w:t>.</w:t>
            </w:r>
          </w:p>
          <w:p w14:paraId="06BECC83" w14:textId="77777777" w:rsidR="00412E6F" w:rsidRPr="00412E6F" w:rsidRDefault="00412E6F" w:rsidP="0063001B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rFonts w:asciiTheme="minorHAnsi" w:eastAsia="Times New Roman" w:hAnsiTheme="minorHAnsi" w:cstheme="minorHAnsi"/>
                <w:color w:val="202124"/>
                <w:sz w:val="28"/>
                <w:szCs w:val="28"/>
                <w:lang w:eastAsia="it-IT"/>
              </w:rPr>
            </w:pPr>
            <w:r w:rsidRPr="00412E6F">
              <w:rPr>
                <w:rFonts w:asciiTheme="minorHAnsi" w:eastAsia="Times New Roman" w:hAnsiTheme="minorHAnsi" w:cstheme="minorHAnsi"/>
                <w:color w:val="202124"/>
                <w:sz w:val="28"/>
                <w:szCs w:val="28"/>
                <w:lang w:val="en" w:eastAsia="it-IT"/>
              </w:rPr>
              <w:t>Availability, complete customization of the product and efficiency are our main characteristics, we always try to satisfy the customer even on batches of a few pieces.</w:t>
            </w:r>
          </w:p>
          <w:p w14:paraId="735CA6A9" w14:textId="5BB6D8A8" w:rsidR="003D1B71" w:rsidRPr="00412E6F" w:rsidRDefault="003D1B71" w:rsidP="00777A3C">
            <w:pPr>
              <w:spacing w:after="40" w:line="192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D1B71" w:rsidRPr="00FD7281" w14:paraId="522C5475" w14:textId="77777777" w:rsidTr="003D1B71">
        <w:trPr>
          <w:trHeight w:val="1164"/>
        </w:trPr>
        <w:tc>
          <w:tcPr>
            <w:tcW w:w="720" w:type="dxa"/>
          </w:tcPr>
          <w:p w14:paraId="7CBF7B8D" w14:textId="24C256AE"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8F3BE37" w14:textId="77777777"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9D536B3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3A02807" w14:textId="77777777" w:rsidR="003D1B71" w:rsidRPr="00FD7281" w:rsidRDefault="003D1B71" w:rsidP="00222466"/>
        </w:tc>
      </w:tr>
      <w:tr w:rsidR="003D1B71" w:rsidRPr="00FD7281" w14:paraId="3D75C20D" w14:textId="77777777" w:rsidTr="003D1B71">
        <w:trPr>
          <w:trHeight w:val="543"/>
        </w:trPr>
        <w:tc>
          <w:tcPr>
            <w:tcW w:w="720" w:type="dxa"/>
          </w:tcPr>
          <w:p w14:paraId="09B0E406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22873A6" w14:textId="77777777" w:rsidR="003D1B71" w:rsidRPr="00FD7281" w:rsidRDefault="003D1B71" w:rsidP="006D79A8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4066DC8" wp14:editId="55AE4F9F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E4206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4E98D5B" w14:textId="41105AB5" w:rsidR="003D1B71" w:rsidRPr="006F26CE" w:rsidRDefault="006F26CE" w:rsidP="00380FD1">
            <w:pPr>
              <w:pStyle w:val="Informazioni"/>
              <w:rPr>
                <w:sz w:val="28"/>
                <w:szCs w:val="28"/>
              </w:rPr>
            </w:pPr>
            <w:r w:rsidRPr="006F26CE">
              <w:rPr>
                <w:sz w:val="28"/>
                <w:szCs w:val="28"/>
              </w:rPr>
              <w:t xml:space="preserve">Via </w:t>
            </w:r>
            <w:proofErr w:type="spellStart"/>
            <w:r w:rsidRPr="006F26CE">
              <w:rPr>
                <w:sz w:val="28"/>
                <w:szCs w:val="28"/>
              </w:rPr>
              <w:t>po</w:t>
            </w:r>
            <w:proofErr w:type="spellEnd"/>
            <w:r w:rsidRPr="006F26CE">
              <w:rPr>
                <w:sz w:val="28"/>
                <w:szCs w:val="28"/>
              </w:rPr>
              <w:t xml:space="preserve"> 26 </w:t>
            </w:r>
          </w:p>
          <w:p w14:paraId="162475D2" w14:textId="1FDDD549" w:rsidR="003D1B71" w:rsidRPr="006F26CE" w:rsidRDefault="006F26CE" w:rsidP="00380FD1">
            <w:pPr>
              <w:pStyle w:val="Informazioni"/>
              <w:rPr>
                <w:sz w:val="28"/>
                <w:szCs w:val="28"/>
              </w:rPr>
            </w:pPr>
            <w:r w:rsidRPr="006F26CE">
              <w:rPr>
                <w:sz w:val="28"/>
                <w:szCs w:val="28"/>
              </w:rPr>
              <w:t>Rozzano – 20089</w:t>
            </w:r>
          </w:p>
          <w:p w14:paraId="4EE0C508" w14:textId="0AB73336" w:rsidR="006F26CE" w:rsidRPr="00FD7281" w:rsidRDefault="006F26CE" w:rsidP="00380FD1">
            <w:pPr>
              <w:pStyle w:val="Informazioni"/>
            </w:pPr>
            <w:r w:rsidRPr="006F26CE">
              <w:rPr>
                <w:sz w:val="28"/>
                <w:szCs w:val="28"/>
              </w:rPr>
              <w:t xml:space="preserve">Q.to stampi - </w:t>
            </w:r>
            <w:proofErr w:type="spellStart"/>
            <w:r w:rsidRPr="006F26CE">
              <w:rPr>
                <w:sz w:val="28"/>
                <w:szCs w:val="28"/>
              </w:rPr>
              <w:t>italy</w:t>
            </w:r>
            <w:proofErr w:type="spellEnd"/>
          </w:p>
        </w:tc>
        <w:tc>
          <w:tcPr>
            <w:tcW w:w="423" w:type="dxa"/>
            <w:vMerge/>
          </w:tcPr>
          <w:p w14:paraId="1FF3B01B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B7BA5F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731A8D3B" w14:textId="77777777" w:rsidTr="003D1B71">
        <w:trPr>
          <w:trHeight w:val="183"/>
        </w:trPr>
        <w:tc>
          <w:tcPr>
            <w:tcW w:w="720" w:type="dxa"/>
          </w:tcPr>
          <w:p w14:paraId="69A24A02" w14:textId="77777777"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1FE0E0A" w14:textId="77777777"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5A6D4AE8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DDF85BE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19E9CA0E" w14:textId="77777777" w:rsidTr="003D1B71">
        <w:trPr>
          <w:trHeight w:val="624"/>
        </w:trPr>
        <w:tc>
          <w:tcPr>
            <w:tcW w:w="720" w:type="dxa"/>
          </w:tcPr>
          <w:p w14:paraId="5CA90E03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8B7369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B3168EC" wp14:editId="5192D743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3F8B1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CD779AE" w14:textId="079D5015" w:rsidR="003D1B71" w:rsidRPr="006F26CE" w:rsidRDefault="006F26CE" w:rsidP="00380FD1">
            <w:pPr>
              <w:pStyle w:val="Informazioni"/>
              <w:rPr>
                <w:sz w:val="28"/>
                <w:szCs w:val="28"/>
              </w:rPr>
            </w:pPr>
            <w:r w:rsidRPr="006F26CE">
              <w:rPr>
                <w:sz w:val="28"/>
                <w:szCs w:val="28"/>
              </w:rPr>
              <w:t>02 27 20 88 51</w:t>
            </w:r>
          </w:p>
        </w:tc>
        <w:tc>
          <w:tcPr>
            <w:tcW w:w="423" w:type="dxa"/>
            <w:vMerge/>
          </w:tcPr>
          <w:p w14:paraId="2163EFB0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1EF06EF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5D9D6BA1" w14:textId="77777777" w:rsidTr="003D1B71">
        <w:trPr>
          <w:trHeight w:val="183"/>
        </w:trPr>
        <w:tc>
          <w:tcPr>
            <w:tcW w:w="720" w:type="dxa"/>
          </w:tcPr>
          <w:p w14:paraId="38F93CA6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C9883AC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2002F62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C268A89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248BC142" w14:textId="77777777" w:rsidTr="003D1B71">
        <w:trPr>
          <w:trHeight w:val="633"/>
        </w:trPr>
        <w:tc>
          <w:tcPr>
            <w:tcW w:w="720" w:type="dxa"/>
          </w:tcPr>
          <w:p w14:paraId="7B36F2BA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60AB15A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95901A8" wp14:editId="36A1351E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62EF7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776894" w14:textId="644577F0" w:rsidR="006F26CE" w:rsidRPr="006F26CE" w:rsidRDefault="006F26CE" w:rsidP="00380FD1">
            <w:pPr>
              <w:pStyle w:val="Informazioni"/>
              <w:rPr>
                <w:sz w:val="28"/>
                <w:szCs w:val="28"/>
              </w:rPr>
            </w:pPr>
            <w:proofErr w:type="spellStart"/>
            <w:r w:rsidRPr="006F26CE">
              <w:rPr>
                <w:sz w:val="28"/>
                <w:szCs w:val="28"/>
              </w:rPr>
              <w:t>Oleodellavo</w:t>
            </w:r>
            <w:proofErr w:type="spellEnd"/>
          </w:p>
          <w:p w14:paraId="63426CD6" w14:textId="108DB578" w:rsidR="003D1B71" w:rsidRPr="00FD7281" w:rsidRDefault="006F26CE" w:rsidP="00380FD1">
            <w:pPr>
              <w:pStyle w:val="Informazioni"/>
            </w:pPr>
            <w:r w:rsidRPr="006F26CE">
              <w:rPr>
                <w:sz w:val="28"/>
                <w:szCs w:val="28"/>
              </w:rPr>
              <w:t>@hotmail.com</w:t>
            </w:r>
          </w:p>
        </w:tc>
        <w:tc>
          <w:tcPr>
            <w:tcW w:w="423" w:type="dxa"/>
            <w:vMerge/>
          </w:tcPr>
          <w:p w14:paraId="06562EDA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502442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0DA8ED2C" w14:textId="77777777" w:rsidTr="003D1B71">
        <w:trPr>
          <w:trHeight w:val="174"/>
        </w:trPr>
        <w:tc>
          <w:tcPr>
            <w:tcW w:w="720" w:type="dxa"/>
          </w:tcPr>
          <w:p w14:paraId="2081CD2E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EA92D23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B355FDF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9ABC4C8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69312670" w14:textId="77777777" w:rsidTr="003D1B71">
        <w:trPr>
          <w:trHeight w:val="633"/>
        </w:trPr>
        <w:tc>
          <w:tcPr>
            <w:tcW w:w="720" w:type="dxa"/>
          </w:tcPr>
          <w:p w14:paraId="249F7386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41F9A8C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17F8462" wp14:editId="74067E30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0C49C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6546651" w14:textId="66844035" w:rsidR="003D1B71" w:rsidRPr="006F26CE" w:rsidRDefault="006F26CE" w:rsidP="00380FD1">
            <w:pPr>
              <w:pStyle w:val="Informazioni"/>
              <w:rPr>
                <w:sz w:val="24"/>
                <w:szCs w:val="24"/>
              </w:rPr>
            </w:pPr>
            <w:hyperlink r:id="rId19" w:history="1">
              <w:r w:rsidRPr="006F26CE">
                <w:rPr>
                  <w:rStyle w:val="Collegamentoipertestuale"/>
                  <w:sz w:val="24"/>
                  <w:szCs w:val="24"/>
                </w:rPr>
                <w:t>www.oleodellavo.it</w:t>
              </w:r>
            </w:hyperlink>
          </w:p>
          <w:p w14:paraId="1B78AF8C" w14:textId="3EA4E0E4" w:rsidR="006F26CE" w:rsidRPr="00FD7281" w:rsidRDefault="006F26CE" w:rsidP="00380FD1">
            <w:pPr>
              <w:pStyle w:val="Informazioni"/>
            </w:pPr>
          </w:p>
        </w:tc>
        <w:tc>
          <w:tcPr>
            <w:tcW w:w="423" w:type="dxa"/>
            <w:vMerge/>
          </w:tcPr>
          <w:p w14:paraId="7FF35AA8" w14:textId="77777777" w:rsidR="003D1B71" w:rsidRPr="00FD7281" w:rsidRDefault="003D1B71" w:rsidP="00A14C79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5E9E634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75C06377" w14:textId="77777777" w:rsidTr="003D1B71">
        <w:trPr>
          <w:trHeight w:val="2448"/>
        </w:trPr>
        <w:tc>
          <w:tcPr>
            <w:tcW w:w="720" w:type="dxa"/>
          </w:tcPr>
          <w:p w14:paraId="1D9C96D1" w14:textId="74680499"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B529AA2" w14:textId="0A1701D2"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4B02F000" w14:textId="77777777" w:rsidR="003D1B71" w:rsidRPr="00FD7281" w:rsidRDefault="003D1B71" w:rsidP="00222466"/>
        </w:tc>
        <w:tc>
          <w:tcPr>
            <w:tcW w:w="6607" w:type="dxa"/>
            <w:vMerge/>
          </w:tcPr>
          <w:p w14:paraId="4ABDFDDA" w14:textId="77777777" w:rsidR="003D1B71" w:rsidRPr="00FD7281" w:rsidRDefault="003D1B71" w:rsidP="00222466"/>
        </w:tc>
      </w:tr>
    </w:tbl>
    <w:p w14:paraId="70B4D32C" w14:textId="079BF2C3" w:rsidR="007F5B63" w:rsidRPr="00FD7281" w:rsidRDefault="007F5B63" w:rsidP="006D79A8">
      <w:pPr>
        <w:pStyle w:val="Corpotesto"/>
      </w:pPr>
    </w:p>
    <w:sectPr w:rsidR="007F5B63" w:rsidRPr="00FD7281" w:rsidSect="00777A3C">
      <w:headerReference w:type="default" r:id="rId20"/>
      <w:type w:val="continuous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0C5F5" w14:textId="77777777" w:rsidR="004454F8" w:rsidRDefault="004454F8" w:rsidP="00590471">
      <w:r>
        <w:separator/>
      </w:r>
    </w:p>
  </w:endnote>
  <w:endnote w:type="continuationSeparator" w:id="0">
    <w:p w14:paraId="2D829CFE" w14:textId="77777777" w:rsidR="004454F8" w:rsidRDefault="004454F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FE7E0" w14:textId="77777777" w:rsidR="004454F8" w:rsidRDefault="004454F8" w:rsidP="00590471">
      <w:r>
        <w:separator/>
      </w:r>
    </w:p>
  </w:footnote>
  <w:footnote w:type="continuationSeparator" w:id="0">
    <w:p w14:paraId="271C88A0" w14:textId="77777777" w:rsidR="004454F8" w:rsidRDefault="004454F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680FA" w14:textId="77777777" w:rsidR="00590471" w:rsidRPr="00BB527E" w:rsidRDefault="00310F17" w:rsidP="00060042">
    <w:pPr>
      <w:pStyle w:val="Corpotesto"/>
    </w:pPr>
    <w:r w:rsidRPr="00BB527E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F9FB92" wp14:editId="0C34F4D2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F0502C" id="Grup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lC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7krAzPKlQJo1PAKewO9pjYsMKPw+hh3L0mwfZvBwhvoQVJRBVQVKKIDRedVleeN0AeVtqMS&#10;+sk7xURTeC20EWr7MAGjpJEcAqRHF4nkxdPXyEa3HDA3KMljZL5TaRs7cJ9PlK8BzpHC3eaFbw5M&#10;k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EWJQ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F+pK4RaDinJT1VLaCEjXBbR4+zGl&#10;SMERtPUApMolo5h1XUCRGODdZs86FcyOKqQiRL/rAnBlL2XxDGgr6kpFGgLaii+4ygMIaQwNwqap&#10;KsPPR0Bbr8fzaZA/g6yaRapUKei6OqDZCKrufnKDjILBDgENXX+avO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DuUSmJ5QuBZoEg0&#10;OZYdSkUsMJGoHMtuciw7lIpYYCJROZbd5Fh25VhCYH0F5Vh2k2PZoVRyH5gcy64cSwi8JigSTY5l&#10;V44lBJ4FikSTY9mVYwmBZ4Ei0eRYduVYQmBZoBzLbnIsu3IsIfAsUCSaHMuuHEsIPAsUiSbHsivH&#10;EgLPAkWiybHsyrGEwLNAkWhyLLtyLCFwLDiUYwmBV4BwLIfJsRzKsYTAs0Bm58PkWA7lWELgWSCz&#10;82FyLIdyLCHwLJB14mFyLIdyLCHwLJB14mF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U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">
              <v:group id="Grup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20723132">
    <w:abstractNumId w:val="10"/>
  </w:num>
  <w:num w:numId="2" w16cid:durableId="1259290027">
    <w:abstractNumId w:val="11"/>
  </w:num>
  <w:num w:numId="3" w16cid:durableId="85998782">
    <w:abstractNumId w:val="9"/>
  </w:num>
  <w:num w:numId="4" w16cid:durableId="1664771553">
    <w:abstractNumId w:val="12"/>
  </w:num>
  <w:num w:numId="5" w16cid:durableId="124126088">
    <w:abstractNumId w:val="14"/>
  </w:num>
  <w:num w:numId="6" w16cid:durableId="132142657">
    <w:abstractNumId w:val="8"/>
  </w:num>
  <w:num w:numId="7" w16cid:durableId="1603488695">
    <w:abstractNumId w:val="3"/>
  </w:num>
  <w:num w:numId="8" w16cid:durableId="2022313557">
    <w:abstractNumId w:val="2"/>
  </w:num>
  <w:num w:numId="9" w16cid:durableId="1904290983">
    <w:abstractNumId w:val="1"/>
  </w:num>
  <w:num w:numId="10" w16cid:durableId="2108572900">
    <w:abstractNumId w:val="0"/>
  </w:num>
  <w:num w:numId="11" w16cid:durableId="622687770">
    <w:abstractNumId w:val="7"/>
  </w:num>
  <w:num w:numId="12" w16cid:durableId="1193542431">
    <w:abstractNumId w:val="6"/>
  </w:num>
  <w:num w:numId="13" w16cid:durableId="650057278">
    <w:abstractNumId w:val="5"/>
  </w:num>
  <w:num w:numId="14" w16cid:durableId="1821530918">
    <w:abstractNumId w:val="4"/>
  </w:num>
  <w:num w:numId="15" w16cid:durableId="7493057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CE"/>
    <w:rsid w:val="00060042"/>
    <w:rsid w:val="0008685D"/>
    <w:rsid w:val="00090860"/>
    <w:rsid w:val="00112FD7"/>
    <w:rsid w:val="00150ABD"/>
    <w:rsid w:val="001946FC"/>
    <w:rsid w:val="0022055F"/>
    <w:rsid w:val="00222466"/>
    <w:rsid w:val="00247254"/>
    <w:rsid w:val="0024753C"/>
    <w:rsid w:val="00276026"/>
    <w:rsid w:val="0028187A"/>
    <w:rsid w:val="002B4549"/>
    <w:rsid w:val="00310F17"/>
    <w:rsid w:val="00322A46"/>
    <w:rsid w:val="003326CB"/>
    <w:rsid w:val="00336C52"/>
    <w:rsid w:val="00353B60"/>
    <w:rsid w:val="00376291"/>
    <w:rsid w:val="00380FD1"/>
    <w:rsid w:val="00383D02"/>
    <w:rsid w:val="00385DE7"/>
    <w:rsid w:val="003D1B71"/>
    <w:rsid w:val="00412E6F"/>
    <w:rsid w:val="004454F8"/>
    <w:rsid w:val="004E158A"/>
    <w:rsid w:val="00565C77"/>
    <w:rsid w:val="0056708E"/>
    <w:rsid w:val="005801E5"/>
    <w:rsid w:val="00590471"/>
    <w:rsid w:val="005D01FA"/>
    <w:rsid w:val="0063001B"/>
    <w:rsid w:val="00653E17"/>
    <w:rsid w:val="006A08E8"/>
    <w:rsid w:val="006D79A8"/>
    <w:rsid w:val="006F26CE"/>
    <w:rsid w:val="0072353B"/>
    <w:rsid w:val="007575B6"/>
    <w:rsid w:val="00777A3C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B527E"/>
    <w:rsid w:val="00BC22C7"/>
    <w:rsid w:val="00BD195A"/>
    <w:rsid w:val="00C07240"/>
    <w:rsid w:val="00C14078"/>
    <w:rsid w:val="00C4792A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728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59DE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zione1">
    <w:name w:val="Menzione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26CE"/>
    <w:rPr>
      <w:color w:val="605E5C"/>
      <w:shd w:val="clear" w:color="auto" w:fill="E1DFDD"/>
    </w:rPr>
  </w:style>
  <w:style w:type="character" w:customStyle="1" w:styleId="y2iqfc">
    <w:name w:val="y2iqfc"/>
    <w:basedOn w:val="Carpredefinitoparagrafo"/>
    <w:rsid w:val="00412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www.oleodellavo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derico\AppData\Roaming\Microsoft\Templates\Curriculum%20sfere%20blu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sfere blu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2023-02-04T13:43:00Z</dcterms:created>
  <dcterms:modified xsi:type="dcterms:W3CDTF">2023-02-04T13:43:00Z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